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59" w:rsidRPr="00434799" w:rsidRDefault="005A0459" w:rsidP="00B81CB9">
      <w:pPr>
        <w:jc w:val="center"/>
        <w:rPr>
          <w:rFonts w:asciiTheme="minorHAnsi" w:hAnsiTheme="minorHAnsi" w:cstheme="minorHAnsi"/>
          <w:b/>
          <w:sz w:val="32"/>
          <w:szCs w:val="22"/>
        </w:rPr>
      </w:pPr>
      <w:r w:rsidRPr="00434799">
        <w:rPr>
          <w:rFonts w:asciiTheme="minorHAnsi" w:hAnsiTheme="minorHAnsi" w:cstheme="minorHAnsi"/>
          <w:b/>
          <w:sz w:val="32"/>
          <w:szCs w:val="22"/>
        </w:rPr>
        <w:t>Amts</w:t>
      </w:r>
      <w:r w:rsidR="00434799" w:rsidRPr="00434799">
        <w:rPr>
          <w:rFonts w:asciiTheme="minorHAnsi" w:hAnsiTheme="minorHAnsi" w:cstheme="minorHAnsi"/>
          <w:b/>
          <w:sz w:val="32"/>
          <w:szCs w:val="22"/>
        </w:rPr>
        <w:t>feuerwehrtag</w:t>
      </w:r>
      <w:r w:rsidRPr="00434799">
        <w:rPr>
          <w:rFonts w:asciiTheme="minorHAnsi" w:hAnsiTheme="minorHAnsi" w:cstheme="minorHAnsi"/>
          <w:b/>
          <w:sz w:val="32"/>
          <w:szCs w:val="22"/>
        </w:rPr>
        <w:t xml:space="preserve"> des Amtes _____________________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  <w:sectPr w:rsidR="005A0459" w:rsidRPr="00434799" w:rsidSect="00B53E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2552" w:right="1134" w:bottom="1134" w:left="1418" w:header="709" w:footer="709" w:gutter="0"/>
          <w:cols w:space="708"/>
          <w:docGrid w:linePitch="360"/>
        </w:sectPr>
      </w:pP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Datum:</w:t>
      </w:r>
      <w:r w:rsidRPr="004347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F7CBF" w:rsidRPr="00434799">
        <w:rPr>
          <w:rFonts w:asciiTheme="minorHAnsi" w:hAnsiTheme="minorHAnsi" w:cstheme="minorHAnsi"/>
          <w:sz w:val="22"/>
          <w:szCs w:val="22"/>
        </w:rPr>
        <w:t>xx.</w:t>
      </w:r>
      <w:proofErr w:type="gramStart"/>
      <w:r w:rsidR="00BF7CBF" w:rsidRPr="00434799">
        <w:rPr>
          <w:rFonts w:asciiTheme="minorHAnsi" w:hAnsiTheme="minorHAnsi" w:cstheme="minorHAnsi"/>
          <w:sz w:val="22"/>
          <w:szCs w:val="22"/>
        </w:rPr>
        <w:t>xx.xxxx</w:t>
      </w:r>
      <w:proofErr w:type="spellEnd"/>
      <w:proofErr w:type="gramEnd"/>
      <w:r w:rsidRPr="00434799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="00BF7CBF" w:rsidRPr="00434799">
        <w:rPr>
          <w:rFonts w:asciiTheme="minorHAnsi" w:hAnsiTheme="minorHAnsi" w:cstheme="minorHAnsi"/>
          <w:sz w:val="22"/>
          <w:szCs w:val="22"/>
        </w:rPr>
        <w:t>xx:xx</w:t>
      </w:r>
      <w:proofErr w:type="spellEnd"/>
      <w:r w:rsidRPr="00434799">
        <w:rPr>
          <w:rFonts w:asciiTheme="minorHAnsi" w:hAnsiTheme="minorHAnsi" w:cstheme="minorHAnsi"/>
          <w:sz w:val="22"/>
          <w:szCs w:val="22"/>
        </w:rPr>
        <w:t xml:space="preserve"> Uhr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Veranstalter:</w:t>
      </w:r>
      <w:r w:rsidRPr="00434799">
        <w:rPr>
          <w:rFonts w:asciiTheme="minorHAnsi" w:hAnsiTheme="minorHAnsi" w:cstheme="minorHAnsi"/>
          <w:sz w:val="22"/>
          <w:szCs w:val="22"/>
        </w:rPr>
        <w:t xml:space="preserve"> Amt ________________________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br w:type="column"/>
      </w:r>
      <w:r w:rsidRPr="00434799">
        <w:rPr>
          <w:rFonts w:asciiTheme="minorHAnsi" w:hAnsiTheme="minorHAnsi" w:cstheme="minorHAnsi"/>
          <w:b/>
          <w:sz w:val="22"/>
          <w:szCs w:val="22"/>
        </w:rPr>
        <w:t>Ort:</w:t>
      </w:r>
      <w:r w:rsidRPr="00434799">
        <w:rPr>
          <w:rFonts w:asciiTheme="minorHAnsi" w:hAnsiTheme="minorHAnsi" w:cstheme="minorHAnsi"/>
          <w:sz w:val="22"/>
          <w:szCs w:val="22"/>
        </w:rPr>
        <w:t xml:space="preserve"> </w:t>
      </w:r>
      <w:r w:rsidR="00B81CB9" w:rsidRPr="00434799">
        <w:rPr>
          <w:rFonts w:asciiTheme="minorHAnsi" w:hAnsiTheme="minorHAnsi" w:cstheme="minorHAnsi"/>
          <w:sz w:val="22"/>
          <w:szCs w:val="22"/>
        </w:rPr>
        <w:t xml:space="preserve">Sportplatz, etc. </w:t>
      </w:r>
      <w:r w:rsidRPr="00434799">
        <w:rPr>
          <w:rFonts w:asciiTheme="minorHAnsi" w:hAnsiTheme="minorHAnsi" w:cstheme="minorHAnsi"/>
          <w:sz w:val="22"/>
          <w:szCs w:val="22"/>
        </w:rPr>
        <w:t>Gemeinde _____________</w:t>
      </w:r>
    </w:p>
    <w:p w:rsidR="00B81CB9" w:rsidRPr="00434799" w:rsidRDefault="00B81CB9" w:rsidP="00B81CB9">
      <w:pPr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Ausrichter:</w:t>
      </w:r>
      <w:r w:rsidRPr="00434799">
        <w:rPr>
          <w:rFonts w:asciiTheme="minorHAnsi" w:hAnsiTheme="minorHAnsi" w:cstheme="minorHAnsi"/>
          <w:sz w:val="22"/>
          <w:szCs w:val="22"/>
        </w:rPr>
        <w:t xml:space="preserve"> Feuerwehr ____________________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  <w:sectPr w:rsidR="005A0459" w:rsidRPr="00434799" w:rsidSect="005A0459">
          <w:type w:val="continuous"/>
          <w:pgSz w:w="11906" w:h="16838"/>
          <w:pgMar w:top="2552" w:right="1134" w:bottom="1134" w:left="1418" w:header="709" w:footer="709" w:gutter="0"/>
          <w:cols w:num="2" w:space="708"/>
          <w:docGrid w:linePitch="360"/>
        </w:sectPr>
      </w:pP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B81CB9" w:rsidRPr="00434799" w:rsidRDefault="00B81CB9" w:rsidP="00B81CB9">
      <w:pPr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Teilnehmer:</w:t>
      </w:r>
    </w:p>
    <w:p w:rsidR="00B81CB9" w:rsidRPr="00434799" w:rsidRDefault="00B81CB9" w:rsidP="00B81CB9">
      <w:pPr>
        <w:pStyle w:val="Listenabsatz"/>
        <w:numPr>
          <w:ilvl w:val="0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alle Kinderfeuerwehren, </w:t>
      </w:r>
    </w:p>
    <w:p w:rsidR="00B81CB9" w:rsidRPr="00434799" w:rsidRDefault="00B81CB9" w:rsidP="00B81CB9">
      <w:pPr>
        <w:pStyle w:val="Listenabsatz"/>
        <w:numPr>
          <w:ilvl w:val="0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alle Jugendfeuerwehren &amp;</w:t>
      </w:r>
    </w:p>
    <w:p w:rsidR="00B81CB9" w:rsidRPr="00434799" w:rsidRDefault="005A0459" w:rsidP="00B81CB9">
      <w:pPr>
        <w:pStyle w:val="Listenabsatz"/>
        <w:numPr>
          <w:ilvl w:val="0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alle</w:t>
      </w:r>
      <w:r w:rsidR="00B81CB9" w:rsidRPr="00434799">
        <w:rPr>
          <w:rFonts w:asciiTheme="minorHAnsi" w:hAnsiTheme="minorHAnsi" w:cstheme="minorHAnsi"/>
          <w:sz w:val="22"/>
          <w:szCs w:val="22"/>
        </w:rPr>
        <w:t xml:space="preserve"> </w:t>
      </w:r>
      <w:r w:rsidRPr="00434799">
        <w:rPr>
          <w:rFonts w:asciiTheme="minorHAnsi" w:hAnsiTheme="minorHAnsi" w:cstheme="minorHAnsi"/>
          <w:sz w:val="22"/>
          <w:szCs w:val="22"/>
        </w:rPr>
        <w:t xml:space="preserve">aktiven Feuerwehwehren </w:t>
      </w:r>
      <w:r w:rsidR="00B81CB9" w:rsidRPr="00434799">
        <w:rPr>
          <w:rFonts w:asciiTheme="minorHAnsi" w:hAnsiTheme="minorHAnsi" w:cstheme="minorHAnsi"/>
          <w:sz w:val="22"/>
          <w:szCs w:val="22"/>
        </w:rPr>
        <w:t>des Amtes ____________________</w:t>
      </w:r>
    </w:p>
    <w:p w:rsidR="005A0459" w:rsidRPr="00434799" w:rsidRDefault="005A0459" w:rsidP="00B81CB9">
      <w:pPr>
        <w:pStyle w:val="Listenabsatz"/>
        <w:numPr>
          <w:ilvl w:val="1"/>
          <w:numId w:val="7"/>
        </w:numPr>
        <w:jc w:val="left"/>
        <w:rPr>
          <w:rFonts w:asciiTheme="minorHAnsi" w:hAnsiTheme="minorHAnsi" w:cstheme="minorHAnsi"/>
          <w:sz w:val="18"/>
          <w:szCs w:val="22"/>
        </w:rPr>
      </w:pPr>
      <w:r w:rsidRPr="00434799">
        <w:rPr>
          <w:rFonts w:asciiTheme="minorHAnsi" w:hAnsiTheme="minorHAnsi" w:cstheme="minorHAnsi"/>
          <w:sz w:val="18"/>
          <w:szCs w:val="22"/>
        </w:rPr>
        <w:t>(Frauen</w:t>
      </w:r>
      <w:r w:rsidR="00B81CB9" w:rsidRPr="00434799">
        <w:rPr>
          <w:rFonts w:asciiTheme="minorHAnsi" w:hAnsiTheme="minorHAnsi" w:cstheme="minorHAnsi"/>
          <w:sz w:val="18"/>
          <w:szCs w:val="22"/>
        </w:rPr>
        <w:t>- &amp;</w:t>
      </w:r>
      <w:r w:rsidRPr="00434799">
        <w:rPr>
          <w:rFonts w:asciiTheme="minorHAnsi" w:hAnsiTheme="minorHAnsi" w:cstheme="minorHAnsi"/>
          <w:sz w:val="18"/>
          <w:szCs w:val="22"/>
        </w:rPr>
        <w:t xml:space="preserve"> Männer</w:t>
      </w:r>
      <w:r w:rsidR="00B81CB9" w:rsidRPr="00434799">
        <w:rPr>
          <w:rFonts w:asciiTheme="minorHAnsi" w:hAnsiTheme="minorHAnsi" w:cstheme="minorHAnsi"/>
          <w:sz w:val="18"/>
          <w:szCs w:val="22"/>
        </w:rPr>
        <w:t>mannschaften</w:t>
      </w:r>
      <w:r w:rsidRPr="00434799">
        <w:rPr>
          <w:rFonts w:asciiTheme="minorHAnsi" w:hAnsiTheme="minorHAnsi" w:cstheme="minorHAnsi"/>
          <w:sz w:val="18"/>
          <w:szCs w:val="22"/>
        </w:rPr>
        <w:t xml:space="preserve">, gemischte Mannschaften starten in der </w:t>
      </w:r>
      <w:r w:rsidR="00B81CB9" w:rsidRPr="00434799">
        <w:rPr>
          <w:rFonts w:asciiTheme="minorHAnsi" w:hAnsiTheme="minorHAnsi" w:cstheme="minorHAnsi"/>
          <w:sz w:val="18"/>
          <w:szCs w:val="22"/>
        </w:rPr>
        <w:t>Wertungsgruppe Männer</w:t>
      </w:r>
      <w:r w:rsidRPr="00434799">
        <w:rPr>
          <w:rFonts w:asciiTheme="minorHAnsi" w:hAnsiTheme="minorHAnsi" w:cstheme="minorHAnsi"/>
          <w:sz w:val="18"/>
          <w:szCs w:val="22"/>
        </w:rPr>
        <w:t>)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B81CB9" w:rsidRPr="00434799" w:rsidRDefault="00B81CB9" w:rsidP="00B81CB9">
      <w:pPr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Anmeldung:</w:t>
      </w:r>
    </w:p>
    <w:p w:rsidR="00B81CB9" w:rsidRPr="00434799" w:rsidRDefault="005A0459" w:rsidP="00B81CB9">
      <w:pPr>
        <w:pStyle w:val="Listenabsatz"/>
        <w:numPr>
          <w:ilvl w:val="0"/>
          <w:numId w:val="8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Amtswehrführer </w:t>
      </w:r>
      <w:r w:rsidR="00B81CB9" w:rsidRPr="00434799">
        <w:rPr>
          <w:rFonts w:asciiTheme="minorHAnsi" w:hAnsiTheme="minorHAnsi" w:cstheme="minorHAnsi"/>
          <w:sz w:val="22"/>
          <w:szCs w:val="22"/>
        </w:rPr>
        <w:t>___________@amt-xxxxxx.de</w:t>
      </w:r>
    </w:p>
    <w:p w:rsidR="00B81CB9" w:rsidRPr="00434799" w:rsidRDefault="005A0459" w:rsidP="00B81CB9">
      <w:pPr>
        <w:pStyle w:val="Listenabsatz"/>
        <w:numPr>
          <w:ilvl w:val="0"/>
          <w:numId w:val="8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Amtsjugendwart </w:t>
      </w:r>
      <w:r w:rsidR="00B81CB9" w:rsidRPr="00434799">
        <w:rPr>
          <w:rFonts w:asciiTheme="minorHAnsi" w:hAnsiTheme="minorHAnsi" w:cstheme="minorHAnsi"/>
          <w:sz w:val="22"/>
          <w:szCs w:val="22"/>
        </w:rPr>
        <w:t>___________@amt-xxxxxx.de</w:t>
      </w:r>
    </w:p>
    <w:p w:rsidR="005A0459" w:rsidRPr="00434799" w:rsidRDefault="00B81CB9" w:rsidP="00B81CB9">
      <w:pPr>
        <w:pStyle w:val="Listenabsatz"/>
        <w:numPr>
          <w:ilvl w:val="0"/>
          <w:numId w:val="8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Amtsverwaltung ___________@amt-xxxxxx.de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B81CB9" w:rsidRPr="00434799" w:rsidRDefault="00B81CB9" w:rsidP="00B81CB9">
      <w:pPr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Startgebühr:</w:t>
      </w:r>
    </w:p>
    <w:p w:rsidR="005A0459" w:rsidRPr="00434799" w:rsidRDefault="005A0459" w:rsidP="00B81CB9">
      <w:pPr>
        <w:pStyle w:val="Listenabsatz"/>
        <w:numPr>
          <w:ilvl w:val="0"/>
          <w:numId w:val="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Je teilnehmende</w:t>
      </w:r>
      <w:r w:rsidR="00B81CB9" w:rsidRPr="00434799">
        <w:rPr>
          <w:rFonts w:asciiTheme="minorHAnsi" w:hAnsiTheme="minorHAnsi" w:cstheme="minorHAnsi"/>
          <w:sz w:val="22"/>
          <w:szCs w:val="22"/>
        </w:rPr>
        <w:t>r</w:t>
      </w:r>
      <w:r w:rsidRPr="00434799">
        <w:rPr>
          <w:rFonts w:asciiTheme="minorHAnsi" w:hAnsiTheme="minorHAnsi" w:cstheme="minorHAnsi"/>
          <w:sz w:val="22"/>
          <w:szCs w:val="22"/>
        </w:rPr>
        <w:t xml:space="preserve"> </w:t>
      </w:r>
      <w:r w:rsidR="00B81CB9" w:rsidRPr="00434799">
        <w:rPr>
          <w:rFonts w:asciiTheme="minorHAnsi" w:hAnsiTheme="minorHAnsi" w:cstheme="minorHAnsi"/>
          <w:sz w:val="22"/>
          <w:szCs w:val="22"/>
        </w:rPr>
        <w:t xml:space="preserve">Mannschaft </w:t>
      </w:r>
      <w:proofErr w:type="spellStart"/>
      <w:proofErr w:type="gramStart"/>
      <w:r w:rsidR="00B81CB9" w:rsidRPr="00434799">
        <w:rPr>
          <w:rFonts w:asciiTheme="minorHAnsi" w:hAnsiTheme="minorHAnsi" w:cstheme="minorHAnsi"/>
          <w:sz w:val="22"/>
          <w:szCs w:val="22"/>
        </w:rPr>
        <w:t>xx,xx</w:t>
      </w:r>
      <w:proofErr w:type="spellEnd"/>
      <w:proofErr w:type="gramEnd"/>
      <w:r w:rsidR="00B81CB9" w:rsidRPr="00434799">
        <w:rPr>
          <w:rFonts w:asciiTheme="minorHAnsi" w:hAnsiTheme="minorHAnsi" w:cstheme="minorHAnsi"/>
          <w:sz w:val="22"/>
          <w:szCs w:val="22"/>
        </w:rPr>
        <w:t xml:space="preserve"> €</w:t>
      </w:r>
    </w:p>
    <w:p w:rsidR="00B81CB9" w:rsidRPr="00434799" w:rsidRDefault="00B81CB9" w:rsidP="00B81CB9">
      <w:pPr>
        <w:pStyle w:val="Listenabsatz"/>
        <w:numPr>
          <w:ilvl w:val="1"/>
          <w:numId w:val="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incl. Verpflegung</w:t>
      </w:r>
    </w:p>
    <w:p w:rsidR="00B81CB9" w:rsidRPr="00434799" w:rsidRDefault="00B81CB9" w:rsidP="00B81CB9">
      <w:pPr>
        <w:pStyle w:val="Listenabsatz"/>
        <w:numPr>
          <w:ilvl w:val="1"/>
          <w:numId w:val="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zzgl. Verpflegung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B81CB9" w:rsidRPr="00434799" w:rsidRDefault="00B81CB9" w:rsidP="00B81CB9">
      <w:pPr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Verpflegung:</w:t>
      </w:r>
    </w:p>
    <w:p w:rsidR="005A0459" w:rsidRPr="00434799" w:rsidRDefault="00B81CB9" w:rsidP="00B81CB9">
      <w:pPr>
        <w:pStyle w:val="Listenabsatz"/>
        <w:numPr>
          <w:ilvl w:val="0"/>
          <w:numId w:val="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Frühstück: </w:t>
      </w:r>
      <w:r w:rsidR="005A0459" w:rsidRPr="00434799">
        <w:rPr>
          <w:rFonts w:asciiTheme="minorHAnsi" w:hAnsiTheme="minorHAnsi" w:cstheme="minorHAnsi"/>
          <w:sz w:val="22"/>
          <w:szCs w:val="22"/>
        </w:rPr>
        <w:t>_________________</w:t>
      </w:r>
    </w:p>
    <w:p w:rsidR="00B81CB9" w:rsidRPr="00434799" w:rsidRDefault="00B81CB9" w:rsidP="00B81CB9">
      <w:pPr>
        <w:pStyle w:val="Listenabsatz"/>
        <w:numPr>
          <w:ilvl w:val="0"/>
          <w:numId w:val="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Mittag: ____________________</w:t>
      </w:r>
    </w:p>
    <w:p w:rsidR="00B81CB9" w:rsidRPr="00434799" w:rsidRDefault="00B81CB9" w:rsidP="00B81CB9">
      <w:pPr>
        <w:pStyle w:val="Listenabsatz"/>
        <w:numPr>
          <w:ilvl w:val="0"/>
          <w:numId w:val="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Abendessen: ________________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B81CB9" w:rsidRPr="00434799" w:rsidRDefault="00B81CB9" w:rsidP="00B81CB9">
      <w:pPr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Versicherung:</w:t>
      </w:r>
    </w:p>
    <w:p w:rsidR="005A0459" w:rsidRPr="00434799" w:rsidRDefault="005A0459" w:rsidP="00B81CB9">
      <w:pPr>
        <w:pStyle w:val="Listenabsatz"/>
        <w:numPr>
          <w:ilvl w:val="0"/>
          <w:numId w:val="10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Alle teilnehmenden Mannschaften unterliegen dem Versicherungsschutz des Trägers der Feuerwehr</w:t>
      </w:r>
    </w:p>
    <w:p w:rsidR="005A0459" w:rsidRPr="00434799" w:rsidRDefault="005A0459" w:rsidP="00B81CB9">
      <w:pPr>
        <w:pStyle w:val="Listenabsatz"/>
        <w:spacing w:line="276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B81CB9" w:rsidRPr="00434799" w:rsidRDefault="00B81CB9" w:rsidP="00B81CB9">
      <w:pPr>
        <w:pStyle w:val="Listenabsatz"/>
        <w:spacing w:line="276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Bekleidung:</w:t>
      </w:r>
    </w:p>
    <w:p w:rsidR="005A0459" w:rsidRPr="00434799" w:rsidRDefault="005A0459" w:rsidP="002E5526">
      <w:pPr>
        <w:pStyle w:val="Listenabsatz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Beim den Traditionellen Wettbewerbe und bei sportlichem Wettkampf (LA Nass) treten die Wettkämpfer in Feuerwehrschutzanzug mit Feuerwehrhelm oder Höhensicherungshelm (LA Nass), den Knöchel umschließendes f</w:t>
      </w:r>
      <w:r w:rsidR="002E5526" w:rsidRPr="00434799">
        <w:rPr>
          <w:rFonts w:asciiTheme="minorHAnsi" w:hAnsiTheme="minorHAnsi" w:cstheme="minorHAnsi"/>
          <w:sz w:val="22"/>
          <w:szCs w:val="22"/>
        </w:rPr>
        <w:t xml:space="preserve">estes Schuhwerk, Feuerwehrgurt oder </w:t>
      </w:r>
      <w:r w:rsidRPr="00434799">
        <w:rPr>
          <w:rFonts w:asciiTheme="minorHAnsi" w:hAnsiTheme="minorHAnsi" w:cstheme="minorHAnsi"/>
          <w:sz w:val="22"/>
          <w:szCs w:val="22"/>
        </w:rPr>
        <w:t xml:space="preserve">Gurt mit Zweidornschnalle an. </w:t>
      </w:r>
    </w:p>
    <w:p w:rsidR="002E5526" w:rsidRPr="00434799" w:rsidRDefault="005A0459" w:rsidP="002E5526">
      <w:pPr>
        <w:pStyle w:val="KeinLeerraum"/>
        <w:numPr>
          <w:ilvl w:val="0"/>
          <w:numId w:val="10"/>
        </w:numPr>
        <w:spacing w:line="276" w:lineRule="auto"/>
        <w:jc w:val="both"/>
        <w:rPr>
          <w:rFonts w:cstheme="minorHAnsi"/>
        </w:rPr>
      </w:pPr>
      <w:r w:rsidRPr="00434799">
        <w:rPr>
          <w:rFonts w:cstheme="minorHAnsi"/>
        </w:rPr>
        <w:t>Die persönliche Ausrüstung ist entsprechend § 12 der Unfallver</w:t>
      </w:r>
      <w:r w:rsidR="002E5526" w:rsidRPr="00434799">
        <w:rPr>
          <w:rFonts w:cstheme="minorHAnsi"/>
        </w:rPr>
        <w:t>hütungsvorschrift „Feuerwehren“</w:t>
      </w:r>
      <w:r w:rsidRPr="00434799">
        <w:rPr>
          <w:rFonts w:cstheme="minorHAnsi"/>
        </w:rPr>
        <w:t xml:space="preserve">* zu tragen. </w:t>
      </w:r>
    </w:p>
    <w:p w:rsidR="005A0459" w:rsidRPr="00434799" w:rsidRDefault="005A0459" w:rsidP="002E5526">
      <w:pPr>
        <w:pStyle w:val="KeinLeerraum"/>
        <w:spacing w:line="276" w:lineRule="auto"/>
        <w:jc w:val="right"/>
        <w:rPr>
          <w:rFonts w:cstheme="minorHAnsi"/>
          <w:sz w:val="18"/>
        </w:rPr>
      </w:pPr>
      <w:r w:rsidRPr="00434799">
        <w:rPr>
          <w:rFonts w:cstheme="minorHAnsi"/>
          <w:sz w:val="18"/>
        </w:rPr>
        <w:t>* (Feuerwehrjacke, Feuerwehrhose)</w:t>
      </w:r>
    </w:p>
    <w:p w:rsidR="005A0459" w:rsidRPr="00434799" w:rsidRDefault="005A0459" w:rsidP="00B81CB9">
      <w:pPr>
        <w:pStyle w:val="KeinLeerraum"/>
        <w:spacing w:line="276" w:lineRule="auto"/>
        <w:rPr>
          <w:rFonts w:cstheme="minorHAnsi"/>
        </w:rPr>
      </w:pPr>
    </w:p>
    <w:p w:rsidR="005A0459" w:rsidRPr="00434799" w:rsidRDefault="005A0459" w:rsidP="002E5526">
      <w:pPr>
        <w:pStyle w:val="KeinLeerraum"/>
        <w:spacing w:line="276" w:lineRule="auto"/>
        <w:jc w:val="both"/>
        <w:rPr>
          <w:rFonts w:cstheme="minorHAnsi"/>
        </w:rPr>
      </w:pPr>
      <w:r w:rsidRPr="00434799">
        <w:rPr>
          <w:rFonts w:cstheme="minorHAnsi"/>
          <w:b/>
        </w:rPr>
        <w:lastRenderedPageBreak/>
        <w:t>Grundlage</w:t>
      </w:r>
      <w:r w:rsidRPr="00434799">
        <w:rPr>
          <w:rFonts w:cstheme="minorHAnsi"/>
        </w:rPr>
        <w:t xml:space="preserve"> für alle Wettbewerbe sind grundsätzlich die </w:t>
      </w:r>
      <w:r w:rsidRPr="00434799">
        <w:rPr>
          <w:rFonts w:cstheme="minorHAnsi"/>
          <w:b/>
        </w:rPr>
        <w:t xml:space="preserve">Wettkampfordnungen </w:t>
      </w:r>
      <w:r w:rsidRPr="00434799">
        <w:rPr>
          <w:rFonts w:cstheme="minorHAnsi"/>
        </w:rPr>
        <w:t xml:space="preserve">des </w:t>
      </w:r>
      <w:r w:rsidRPr="00434799">
        <w:rPr>
          <w:rFonts w:cstheme="minorHAnsi"/>
          <w:b/>
        </w:rPr>
        <w:t>DFV</w:t>
      </w:r>
      <w:r w:rsidRPr="00434799">
        <w:rPr>
          <w:rFonts w:cstheme="minorHAnsi"/>
        </w:rPr>
        <w:t xml:space="preserve"> sowie der </w:t>
      </w:r>
      <w:r w:rsidRPr="00434799">
        <w:rPr>
          <w:rFonts w:cstheme="minorHAnsi"/>
          <w:b/>
        </w:rPr>
        <w:t>DJF</w:t>
      </w:r>
      <w:r w:rsidRPr="00434799">
        <w:rPr>
          <w:rFonts w:cstheme="minorHAnsi"/>
        </w:rPr>
        <w:t>. Die Einhaltung ist Voraussetzung für die Qualifikation zu weiterführenden Wettbewerben!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 xml:space="preserve">Ausschreibung </w:t>
      </w:r>
      <w:r w:rsidR="002E5526" w:rsidRPr="00434799">
        <w:rPr>
          <w:rFonts w:asciiTheme="minorHAnsi" w:hAnsiTheme="minorHAnsi" w:cstheme="minorHAnsi"/>
          <w:b/>
          <w:sz w:val="22"/>
          <w:szCs w:val="22"/>
        </w:rPr>
        <w:t>aktiver Bereich:</w:t>
      </w:r>
    </w:p>
    <w:p w:rsidR="005A0459" w:rsidRPr="00434799" w:rsidRDefault="005A0459" w:rsidP="00B81CB9">
      <w:pPr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i/>
          <w:sz w:val="22"/>
          <w:szCs w:val="22"/>
          <w:lang w:eastAsia="de-DE"/>
        </w:rPr>
      </w:pPr>
      <w:r w:rsidRPr="00434799">
        <w:rPr>
          <w:rFonts w:asciiTheme="minorHAnsi" w:hAnsiTheme="minorHAnsi" w:cstheme="minorHAnsi"/>
          <w:i/>
          <w:sz w:val="22"/>
          <w:szCs w:val="22"/>
        </w:rPr>
        <w:t>1.Traditionelle Internationale Wettbewerbe</w:t>
      </w:r>
    </w:p>
    <w:p w:rsidR="005A0459" w:rsidRPr="00434799" w:rsidRDefault="005A0459" w:rsidP="002E5526">
      <w:pPr>
        <w:pStyle w:val="Listenabsatz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Wertungsgruppen (WG):</w:t>
      </w:r>
      <w:r w:rsidRPr="00434799">
        <w:rPr>
          <w:rFonts w:asciiTheme="minorHAnsi" w:hAnsiTheme="minorHAnsi" w:cstheme="minorHAnsi"/>
          <w:sz w:val="22"/>
          <w:szCs w:val="22"/>
        </w:rPr>
        <w:tab/>
      </w:r>
    </w:p>
    <w:p w:rsidR="005A0459" w:rsidRPr="00434799" w:rsidRDefault="005A0459" w:rsidP="002E5526">
      <w:pPr>
        <w:pStyle w:val="Listenabsatz"/>
        <w:numPr>
          <w:ilvl w:val="1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WG 1 – Freiwillige Feuerwehren (Wertungsklassen A + B)</w:t>
      </w:r>
    </w:p>
    <w:p w:rsidR="005A0459" w:rsidRPr="00434799" w:rsidRDefault="005A0459" w:rsidP="002E5526">
      <w:pPr>
        <w:pStyle w:val="Listenabsatz"/>
        <w:numPr>
          <w:ilvl w:val="1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WG 2 – Frauenmannschaften:(Wertungsklassen A + B)</w:t>
      </w:r>
    </w:p>
    <w:p w:rsidR="005A0459" w:rsidRPr="00434799" w:rsidRDefault="005A0459" w:rsidP="002E5526">
      <w:pPr>
        <w:widowControl w:val="0"/>
        <w:suppressAutoHyphens w:val="0"/>
        <w:adjustRightInd w:val="0"/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In der Wertungsklasse B dürfen Mannschaften jeweils nur dann antreten, wenn jedes Gruppenmitglied (inkl. Reserve) mindestens 30 Jahre alt ist. Maßgeblich für die Alterspunkteberechnung ist der Geburtsjahrgang.</w:t>
      </w:r>
    </w:p>
    <w:p w:rsidR="002E5526" w:rsidRPr="00434799" w:rsidRDefault="002E5526" w:rsidP="002E5526">
      <w:pPr>
        <w:widowControl w:val="0"/>
        <w:suppressAutoHyphens w:val="0"/>
        <w:adjustRightInd w:val="0"/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434799">
        <w:rPr>
          <w:rFonts w:asciiTheme="minorHAnsi" w:hAnsiTheme="minorHAnsi" w:cstheme="minorHAnsi"/>
          <w:i/>
          <w:sz w:val="22"/>
          <w:szCs w:val="22"/>
        </w:rPr>
        <w:t>Wettbewerbsordnung der Internationalen Traditionellen Feuerwehrwettbewerbe (7. Auflage 2011)</w:t>
      </w:r>
    </w:p>
    <w:p w:rsidR="002E5526" w:rsidRPr="00434799" w:rsidRDefault="002E5526" w:rsidP="00B81CB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434799">
        <w:rPr>
          <w:rFonts w:asciiTheme="minorHAnsi" w:hAnsiTheme="minorHAnsi" w:cstheme="minorHAnsi"/>
          <w:i/>
          <w:sz w:val="22"/>
          <w:szCs w:val="22"/>
        </w:rPr>
        <w:t>2. Löschangriff – Nass</w:t>
      </w:r>
    </w:p>
    <w:p w:rsidR="002E5526" w:rsidRPr="00434799" w:rsidRDefault="002E5526" w:rsidP="002E5526">
      <w:pPr>
        <w:pStyle w:val="Listenabsatz"/>
        <w:numPr>
          <w:ilvl w:val="0"/>
          <w:numId w:val="11"/>
        </w:numPr>
        <w:tabs>
          <w:tab w:val="num" w:pos="356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Folgende Materialien werden vom Veranstalter gestellt:</w:t>
      </w:r>
    </w:p>
    <w:p w:rsidR="002E5526" w:rsidRPr="00434799" w:rsidRDefault="002E5526" w:rsidP="002E5526">
      <w:pPr>
        <w:pStyle w:val="Listenabsatz"/>
        <w:numPr>
          <w:ilvl w:val="1"/>
          <w:numId w:val="11"/>
        </w:numPr>
        <w:tabs>
          <w:tab w:val="num" w:pos="356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Wasserbehälter,</w:t>
      </w:r>
    </w:p>
    <w:p w:rsidR="002E5526" w:rsidRPr="00434799" w:rsidRDefault="002E5526" w:rsidP="002E5526">
      <w:pPr>
        <w:pStyle w:val="Listenabsatz"/>
        <w:numPr>
          <w:ilvl w:val="1"/>
          <w:numId w:val="11"/>
        </w:numPr>
        <w:tabs>
          <w:tab w:val="num" w:pos="356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Zieleinrichtung,</w:t>
      </w:r>
    </w:p>
    <w:p w:rsidR="002E5526" w:rsidRPr="00434799" w:rsidRDefault="002E5526" w:rsidP="00727C99">
      <w:pPr>
        <w:pStyle w:val="Listenabsatz"/>
        <w:numPr>
          <w:ilvl w:val="1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Podest</w:t>
      </w:r>
    </w:p>
    <w:p w:rsidR="00727C99" w:rsidRPr="00434799" w:rsidRDefault="00727C99" w:rsidP="00727C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Alle weiteren Geräte sind laut </w:t>
      </w:r>
      <w:r w:rsidRPr="00434799">
        <w:rPr>
          <w:rFonts w:asciiTheme="minorHAnsi" w:hAnsiTheme="minorHAnsi" w:cstheme="minorHAnsi"/>
          <w:i/>
          <w:sz w:val="22"/>
          <w:szCs w:val="22"/>
        </w:rPr>
        <w:t>Wettkampfordnung des DFV für Feuerwehrsportwettkämpfe; 1. Auflage 2023</w:t>
      </w:r>
      <w:r w:rsidRPr="00434799">
        <w:rPr>
          <w:rFonts w:asciiTheme="minorHAnsi" w:hAnsiTheme="minorHAnsi" w:cstheme="minorHAnsi"/>
          <w:sz w:val="22"/>
          <w:szCs w:val="22"/>
        </w:rPr>
        <w:t xml:space="preserve"> durch die Wettkampfgruppen mitzubringen.</w:t>
      </w:r>
    </w:p>
    <w:p w:rsidR="005A0459" w:rsidRPr="00434799" w:rsidRDefault="005A0459" w:rsidP="00B81CB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E5526" w:rsidRPr="00434799" w:rsidRDefault="002E5526" w:rsidP="00B81CB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Die oben beschriebenen Ordnungen sind unter folgendem Link abrufbar:</w:t>
      </w:r>
    </w:p>
    <w:p w:rsidR="005A0459" w:rsidRPr="00434799" w:rsidRDefault="00B1722A" w:rsidP="002E5526">
      <w:pPr>
        <w:pStyle w:val="Textkrper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14" w:history="1">
        <w:r w:rsidR="005A0459" w:rsidRPr="00434799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https://www.feuerwehrverband.</w:t>
        </w:r>
        <w:r w:rsidR="002E5526" w:rsidRPr="00434799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de/fachliches/fb/fb-wettbewerbe</w:t>
        </w:r>
      </w:hyperlink>
    </w:p>
    <w:p w:rsidR="005A0459" w:rsidRPr="00434799" w:rsidRDefault="005A0459" w:rsidP="00B81CB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pStyle w:val="Textkrper"/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t>Ausschreibung der Jugendfeuerwehren</w:t>
      </w:r>
    </w:p>
    <w:p w:rsidR="00727C99" w:rsidRPr="00434799" w:rsidRDefault="00727C99" w:rsidP="00B81CB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pStyle w:val="Textkrper"/>
        <w:rPr>
          <w:rFonts w:asciiTheme="minorHAnsi" w:hAnsiTheme="minorHAnsi" w:cstheme="minorHAnsi"/>
          <w:i/>
          <w:sz w:val="22"/>
          <w:szCs w:val="22"/>
        </w:rPr>
      </w:pPr>
      <w:r w:rsidRPr="00434799">
        <w:rPr>
          <w:rFonts w:asciiTheme="minorHAnsi" w:hAnsiTheme="minorHAnsi" w:cstheme="minorHAnsi"/>
          <w:i/>
          <w:sz w:val="22"/>
          <w:szCs w:val="22"/>
        </w:rPr>
        <w:t>Bundeswettbewerb der Deutschen Jugendfeuerwehr</w:t>
      </w:r>
    </w:p>
    <w:p w:rsidR="005A0459" w:rsidRPr="00434799" w:rsidRDefault="005A0459" w:rsidP="00727C99">
      <w:pPr>
        <w:pStyle w:val="Textkrper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Teil A - Löschangriff mit Wasserentnahmestelle Unterflurhydrant</w:t>
      </w:r>
      <w:r w:rsidR="00727C99" w:rsidRPr="00434799">
        <w:rPr>
          <w:rFonts w:asciiTheme="minorHAnsi" w:hAnsiTheme="minorHAnsi" w:cstheme="minorHAnsi"/>
          <w:sz w:val="22"/>
          <w:szCs w:val="22"/>
        </w:rPr>
        <w:t>/</w:t>
      </w:r>
      <w:r w:rsidRPr="00434799">
        <w:rPr>
          <w:rFonts w:asciiTheme="minorHAnsi" w:hAnsiTheme="minorHAnsi" w:cstheme="minorHAnsi"/>
          <w:sz w:val="22"/>
          <w:szCs w:val="22"/>
        </w:rPr>
        <w:t>offenes Gewässer</w:t>
      </w:r>
      <w:r w:rsidR="00727C99" w:rsidRPr="00434799">
        <w:rPr>
          <w:rFonts w:asciiTheme="minorHAnsi" w:hAnsiTheme="minorHAnsi" w:cstheme="minorHAnsi"/>
          <w:sz w:val="22"/>
          <w:szCs w:val="22"/>
        </w:rPr>
        <w:t xml:space="preserve"> im Wechsel</w:t>
      </w:r>
    </w:p>
    <w:p w:rsidR="005A0459" w:rsidRPr="00434799" w:rsidRDefault="005A0459" w:rsidP="00727C99">
      <w:pPr>
        <w:pStyle w:val="Textkrper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Teil B </w:t>
      </w:r>
      <w:r w:rsidR="00727C99" w:rsidRPr="00434799">
        <w:rPr>
          <w:rFonts w:asciiTheme="minorHAnsi" w:hAnsiTheme="minorHAnsi" w:cstheme="minorHAnsi"/>
          <w:sz w:val="22"/>
          <w:szCs w:val="22"/>
        </w:rPr>
        <w:t>–</w:t>
      </w:r>
      <w:r w:rsidRPr="00434799">
        <w:rPr>
          <w:rFonts w:asciiTheme="minorHAnsi" w:hAnsiTheme="minorHAnsi" w:cstheme="minorHAnsi"/>
          <w:sz w:val="22"/>
          <w:szCs w:val="22"/>
        </w:rPr>
        <w:t xml:space="preserve"> Hindernislauf</w:t>
      </w:r>
    </w:p>
    <w:p w:rsidR="00727C99" w:rsidRPr="00434799" w:rsidRDefault="00727C99" w:rsidP="00727C9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727C99" w:rsidRPr="00434799" w:rsidRDefault="005A0459" w:rsidP="00B81CB9">
      <w:pPr>
        <w:pStyle w:val="Textkrper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i/>
          <w:sz w:val="22"/>
          <w:szCs w:val="22"/>
        </w:rPr>
        <w:t>Wettbewerbsordnung der Deutschen Jugendfeuerwehr, Stand: Auflage 2013</w:t>
      </w:r>
      <w:r w:rsidRPr="0043479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27C99" w:rsidRPr="00434799" w:rsidRDefault="00727C99" w:rsidP="00727C9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Die oben beschriebenen Ordnungen und weitere Wettbewerbsinfos sind unter folgendem Link abrufbar:</w:t>
      </w:r>
    </w:p>
    <w:p w:rsidR="005A0459" w:rsidRPr="00434799" w:rsidRDefault="00B1722A" w:rsidP="00727C99">
      <w:pPr>
        <w:pStyle w:val="Textkrper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15" w:history="1">
        <w:r w:rsidR="00727C99" w:rsidRPr="00434799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https://jugendfeuerwehr.de/schwerpunkte/wettbewerbe</w:t>
        </w:r>
      </w:hyperlink>
    </w:p>
    <w:p w:rsidR="00727C99" w:rsidRPr="00434799" w:rsidRDefault="00727C99" w:rsidP="00B81CB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5A0459" w:rsidP="00B81CB9">
      <w:pPr>
        <w:pStyle w:val="Textkrper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434799">
        <w:rPr>
          <w:rFonts w:asciiTheme="minorHAnsi" w:hAnsiTheme="minorHAnsi" w:cstheme="minorHAnsi"/>
          <w:i/>
          <w:sz w:val="22"/>
          <w:szCs w:val="22"/>
        </w:rPr>
        <w:t>Jugendfeuerwehrbewerb</w:t>
      </w:r>
      <w:proofErr w:type="spellEnd"/>
      <w:r w:rsidRPr="00434799">
        <w:rPr>
          <w:rFonts w:asciiTheme="minorHAnsi" w:hAnsiTheme="minorHAnsi" w:cstheme="minorHAnsi"/>
          <w:i/>
          <w:sz w:val="22"/>
          <w:szCs w:val="22"/>
        </w:rPr>
        <w:t xml:space="preserve"> des CTIF</w:t>
      </w:r>
    </w:p>
    <w:p w:rsidR="00727C99" w:rsidRPr="00434799" w:rsidRDefault="00727C99" w:rsidP="00727C9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727C99" w:rsidRPr="00434799" w:rsidRDefault="005A0459" w:rsidP="00B81CB9">
      <w:pPr>
        <w:pStyle w:val="Textkrper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Es </w:t>
      </w:r>
      <w:r w:rsidR="00727C99" w:rsidRPr="00434799">
        <w:rPr>
          <w:rFonts w:asciiTheme="minorHAnsi" w:hAnsiTheme="minorHAnsi" w:cstheme="minorHAnsi"/>
          <w:sz w:val="22"/>
          <w:szCs w:val="22"/>
        </w:rPr>
        <w:t>gelten</w:t>
      </w:r>
      <w:r w:rsidRPr="00434799">
        <w:rPr>
          <w:rFonts w:asciiTheme="minorHAnsi" w:hAnsiTheme="minorHAnsi" w:cstheme="minorHAnsi"/>
          <w:sz w:val="22"/>
          <w:szCs w:val="22"/>
        </w:rPr>
        <w:t xml:space="preserve"> die </w:t>
      </w:r>
      <w:r w:rsidRPr="00434799">
        <w:rPr>
          <w:rFonts w:asciiTheme="minorHAnsi" w:hAnsiTheme="minorHAnsi" w:cstheme="minorHAnsi"/>
          <w:i/>
          <w:sz w:val="22"/>
          <w:szCs w:val="22"/>
        </w:rPr>
        <w:t xml:space="preserve">Internationalen </w:t>
      </w:r>
      <w:proofErr w:type="spellStart"/>
      <w:r w:rsidRPr="00434799">
        <w:rPr>
          <w:rFonts w:asciiTheme="minorHAnsi" w:hAnsiTheme="minorHAnsi" w:cstheme="minorHAnsi"/>
          <w:i/>
          <w:sz w:val="22"/>
          <w:szCs w:val="22"/>
        </w:rPr>
        <w:t>Bewerbsbestimmungen</w:t>
      </w:r>
      <w:proofErr w:type="spellEnd"/>
      <w:r w:rsidRPr="00434799">
        <w:rPr>
          <w:rFonts w:asciiTheme="minorHAnsi" w:hAnsiTheme="minorHAnsi" w:cstheme="minorHAnsi"/>
          <w:i/>
          <w:sz w:val="22"/>
          <w:szCs w:val="22"/>
        </w:rPr>
        <w:t xml:space="preserve"> für Jugendfeuerwehren, 7. Auflage</w:t>
      </w:r>
      <w:r w:rsidR="00727C99" w:rsidRPr="0043479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34799">
        <w:rPr>
          <w:rFonts w:asciiTheme="minorHAnsi" w:hAnsiTheme="minorHAnsi" w:cstheme="minorHAnsi"/>
          <w:i/>
          <w:sz w:val="22"/>
          <w:szCs w:val="22"/>
        </w:rPr>
        <w:t>2012</w:t>
      </w:r>
      <w:r w:rsidR="00727C99" w:rsidRPr="0043479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27C99" w:rsidRPr="00434799">
        <w:rPr>
          <w:rFonts w:asciiTheme="minorHAnsi" w:hAnsiTheme="minorHAnsi" w:cstheme="minorHAnsi"/>
          <w:sz w:val="22"/>
          <w:szCs w:val="22"/>
        </w:rPr>
        <w:t xml:space="preserve">sowie die </w:t>
      </w:r>
      <w:r w:rsidRPr="00434799">
        <w:rPr>
          <w:rFonts w:asciiTheme="minorHAnsi" w:hAnsiTheme="minorHAnsi" w:cstheme="minorHAnsi"/>
          <w:sz w:val="22"/>
          <w:szCs w:val="22"/>
        </w:rPr>
        <w:t>gültig</w:t>
      </w:r>
      <w:r w:rsidR="00727C99" w:rsidRPr="00434799">
        <w:rPr>
          <w:rFonts w:asciiTheme="minorHAnsi" w:hAnsiTheme="minorHAnsi" w:cstheme="minorHAnsi"/>
          <w:sz w:val="22"/>
          <w:szCs w:val="22"/>
        </w:rPr>
        <w:t>e</w:t>
      </w:r>
      <w:r w:rsidRPr="00434799">
        <w:rPr>
          <w:rFonts w:asciiTheme="minorHAnsi" w:hAnsiTheme="minorHAnsi" w:cstheme="minorHAnsi"/>
          <w:sz w:val="22"/>
          <w:szCs w:val="22"/>
        </w:rPr>
        <w:t xml:space="preserve"> Wettbewerbsinfo</w:t>
      </w:r>
      <w:r w:rsidR="00727C99" w:rsidRPr="00434799">
        <w:rPr>
          <w:rFonts w:asciiTheme="minorHAnsi" w:hAnsiTheme="minorHAnsi" w:cstheme="minorHAnsi"/>
          <w:sz w:val="22"/>
          <w:szCs w:val="22"/>
        </w:rPr>
        <w:t xml:space="preserve"> zum internationalen </w:t>
      </w:r>
      <w:proofErr w:type="spellStart"/>
      <w:r w:rsidR="00727C99" w:rsidRPr="00434799">
        <w:rPr>
          <w:rFonts w:asciiTheme="minorHAnsi" w:hAnsiTheme="minorHAnsi" w:cstheme="minorHAnsi"/>
          <w:sz w:val="22"/>
          <w:szCs w:val="22"/>
        </w:rPr>
        <w:t>Jugendfeuerwehrbewerb</w:t>
      </w:r>
      <w:proofErr w:type="spellEnd"/>
      <w:r w:rsidR="00727C99" w:rsidRPr="00434799">
        <w:rPr>
          <w:rFonts w:asciiTheme="minorHAnsi" w:hAnsiTheme="minorHAnsi" w:cstheme="minorHAnsi"/>
          <w:sz w:val="22"/>
          <w:szCs w:val="22"/>
        </w:rPr>
        <w:t xml:space="preserve"> des CTIF</w:t>
      </w:r>
      <w:r w:rsidRPr="0043479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27C99" w:rsidRPr="00434799" w:rsidRDefault="00727C99" w:rsidP="00727C9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Die oben beschriebenen Ordnungen und weitere Wettbewerbsinfos sind unter folgendem Link abrufbar:</w:t>
      </w:r>
    </w:p>
    <w:p w:rsidR="005A0459" w:rsidRPr="00434799" w:rsidRDefault="00B1722A" w:rsidP="00727C99">
      <w:pPr>
        <w:pStyle w:val="Textkrper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16" w:history="1">
        <w:r w:rsidR="005A0459" w:rsidRPr="00434799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https://jugendfeuerwehr.de/fileadmin/user_upload/DJF/Wettbewerbe/Aktuelles_CTIF_2016.pdf</w:t>
        </w:r>
      </w:hyperlink>
    </w:p>
    <w:p w:rsidR="00727C99" w:rsidRPr="00434799" w:rsidRDefault="00727C99" w:rsidP="00727C9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727C99" w:rsidRPr="00434799" w:rsidRDefault="00727C99" w:rsidP="00727C9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727C99" w:rsidP="00B81CB9">
      <w:pPr>
        <w:pStyle w:val="Textkrper"/>
        <w:rPr>
          <w:rFonts w:asciiTheme="minorHAnsi" w:hAnsiTheme="minorHAnsi" w:cstheme="minorHAnsi"/>
          <w:b/>
          <w:sz w:val="22"/>
          <w:szCs w:val="22"/>
        </w:rPr>
      </w:pPr>
      <w:r w:rsidRPr="00434799">
        <w:rPr>
          <w:rFonts w:asciiTheme="minorHAnsi" w:hAnsiTheme="minorHAnsi" w:cstheme="minorHAnsi"/>
          <w:b/>
          <w:sz w:val="22"/>
          <w:szCs w:val="22"/>
        </w:rPr>
        <w:lastRenderedPageBreak/>
        <w:t>Löschangriff für Jugendwehren</w:t>
      </w:r>
    </w:p>
    <w:p w:rsidR="00727C99" w:rsidRPr="00434799" w:rsidRDefault="00727C99" w:rsidP="00727C99">
      <w:pPr>
        <w:pStyle w:val="Listenabsatz"/>
        <w:numPr>
          <w:ilvl w:val="0"/>
          <w:numId w:val="11"/>
        </w:numPr>
        <w:tabs>
          <w:tab w:val="num" w:pos="356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Folgende Materialien werden vom Veranstalter gestellt:</w:t>
      </w:r>
    </w:p>
    <w:p w:rsidR="00727C99" w:rsidRPr="00434799" w:rsidRDefault="00727C99" w:rsidP="00727C99">
      <w:pPr>
        <w:pStyle w:val="Listenabsatz"/>
        <w:numPr>
          <w:ilvl w:val="1"/>
          <w:numId w:val="11"/>
        </w:numPr>
        <w:tabs>
          <w:tab w:val="num" w:pos="356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Wasserbehälter,</w:t>
      </w:r>
    </w:p>
    <w:p w:rsidR="00727C99" w:rsidRPr="00434799" w:rsidRDefault="00727C99" w:rsidP="00727C99">
      <w:pPr>
        <w:pStyle w:val="Listenabsatz"/>
        <w:numPr>
          <w:ilvl w:val="1"/>
          <w:numId w:val="11"/>
        </w:numPr>
        <w:tabs>
          <w:tab w:val="num" w:pos="356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Zieleinrichtung,</w:t>
      </w:r>
    </w:p>
    <w:p w:rsidR="00727C99" w:rsidRPr="00434799" w:rsidRDefault="00727C99" w:rsidP="00727C99">
      <w:pPr>
        <w:pStyle w:val="Listenabsatz"/>
        <w:numPr>
          <w:ilvl w:val="1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Podest</w:t>
      </w:r>
    </w:p>
    <w:p w:rsidR="00727C99" w:rsidRPr="00434799" w:rsidRDefault="00727C99" w:rsidP="00727C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727C99" w:rsidRPr="00434799" w:rsidRDefault="00727C99" w:rsidP="00727C9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Alle weiteren Geräte sind laut </w:t>
      </w:r>
      <w:r w:rsidRPr="00434799">
        <w:rPr>
          <w:rFonts w:asciiTheme="minorHAnsi" w:hAnsiTheme="minorHAnsi" w:cstheme="minorHAnsi"/>
          <w:i/>
          <w:sz w:val="22"/>
          <w:szCs w:val="22"/>
        </w:rPr>
        <w:t>Wettkampfordnung des DFV für Feuerwehrsportwettkämpfe; 1. Auflage 2023</w:t>
      </w:r>
      <w:r w:rsidRPr="00434799">
        <w:rPr>
          <w:rFonts w:asciiTheme="minorHAnsi" w:hAnsiTheme="minorHAnsi" w:cstheme="minorHAnsi"/>
          <w:sz w:val="22"/>
          <w:szCs w:val="22"/>
        </w:rPr>
        <w:t xml:space="preserve"> durch die Wettkampfgruppen mitzubringen. E</w:t>
      </w:r>
      <w:r w:rsidR="003D7051" w:rsidRPr="00434799">
        <w:rPr>
          <w:rFonts w:asciiTheme="minorHAnsi" w:hAnsiTheme="minorHAnsi" w:cstheme="minorHAnsi"/>
          <w:sz w:val="22"/>
          <w:szCs w:val="22"/>
        </w:rPr>
        <w:t>s gelten</w:t>
      </w:r>
      <w:r w:rsidRPr="00434799">
        <w:rPr>
          <w:rFonts w:asciiTheme="minorHAnsi" w:hAnsiTheme="minorHAnsi" w:cstheme="minorHAnsi"/>
          <w:sz w:val="22"/>
          <w:szCs w:val="22"/>
        </w:rPr>
        <w:t xml:space="preserve"> </w:t>
      </w:r>
      <w:r w:rsidR="003D7051" w:rsidRPr="00434799">
        <w:rPr>
          <w:rFonts w:asciiTheme="minorHAnsi" w:hAnsiTheme="minorHAnsi" w:cstheme="minorHAnsi"/>
          <w:sz w:val="22"/>
          <w:szCs w:val="22"/>
        </w:rPr>
        <w:t xml:space="preserve">tiefergehend </w:t>
      </w:r>
      <w:r w:rsidR="003D7051" w:rsidRPr="00434799">
        <w:rPr>
          <w:rFonts w:asciiTheme="minorHAnsi" w:eastAsia="Calibri" w:hAnsiTheme="minorHAnsi" w:cstheme="minorHAnsi"/>
          <w:sz w:val="22"/>
          <w:szCs w:val="22"/>
        </w:rPr>
        <w:t>die Broschüre der LJF MV sowie Festlegungen der HFUK</w:t>
      </w:r>
    </w:p>
    <w:p w:rsidR="00727C99" w:rsidRPr="00434799" w:rsidRDefault="00727C99" w:rsidP="00727C9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727C99" w:rsidRPr="00434799" w:rsidRDefault="00727C99" w:rsidP="00727C99">
      <w:pPr>
        <w:widowControl w:val="0"/>
        <w:suppressAutoHyphens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Die oben beschriebenen Ordnungen sind unter folgendem Link abrufbar:</w:t>
      </w:r>
    </w:p>
    <w:p w:rsidR="00727C99" w:rsidRPr="00434799" w:rsidRDefault="00637C2D" w:rsidP="00727C99">
      <w:pPr>
        <w:pStyle w:val="Textkrper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17" w:history="1">
        <w:r w:rsidR="00727C99" w:rsidRPr="00434799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https://www.feuerwehrverband.de/fachliches/fb/fb-wettbewerbe</w:t>
        </w:r>
      </w:hyperlink>
    </w:p>
    <w:p w:rsidR="005A0459" w:rsidRPr="00434799" w:rsidRDefault="00637C2D" w:rsidP="00BF7CBF">
      <w:pPr>
        <w:pStyle w:val="Textkrper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18" w:history="1">
        <w:r w:rsidR="003D7051" w:rsidRPr="00434799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https://www.ljf-mv.de/fileadmin/download_ljf/wettbewerbe/broschuere-jf-loeschangriff-nass.pdf</w:t>
        </w:r>
      </w:hyperlink>
    </w:p>
    <w:p w:rsidR="00BF7CBF" w:rsidRPr="00434799" w:rsidRDefault="00BF7CBF" w:rsidP="00BF7CBF">
      <w:pPr>
        <w:pStyle w:val="Textkrper"/>
        <w:jc w:val="center"/>
        <w:rPr>
          <w:rFonts w:asciiTheme="minorHAnsi" w:hAnsiTheme="minorHAnsi" w:cstheme="minorHAnsi"/>
          <w:sz w:val="22"/>
          <w:szCs w:val="22"/>
        </w:rPr>
      </w:pPr>
    </w:p>
    <w:p w:rsidR="00BF7CBF" w:rsidRPr="00434799" w:rsidRDefault="00BF7CBF" w:rsidP="00BF7CBF">
      <w:pPr>
        <w:pStyle w:val="Textkrper"/>
        <w:jc w:val="center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BF7CBF" w:rsidP="00B81CB9">
      <w:pPr>
        <w:pStyle w:val="Textkrper"/>
        <w:rPr>
          <w:rFonts w:asciiTheme="minorHAnsi" w:eastAsia="Calibri" w:hAnsiTheme="minorHAnsi" w:cstheme="minorHAnsi"/>
          <w:b/>
          <w:sz w:val="22"/>
          <w:szCs w:val="22"/>
        </w:rPr>
      </w:pPr>
      <w:r w:rsidRPr="00434799">
        <w:rPr>
          <w:rFonts w:asciiTheme="minorHAnsi" w:eastAsia="Calibri" w:hAnsiTheme="minorHAnsi" w:cstheme="minorHAnsi"/>
          <w:b/>
          <w:sz w:val="22"/>
          <w:szCs w:val="22"/>
        </w:rPr>
        <w:t>Qualifikation</w:t>
      </w:r>
    </w:p>
    <w:p w:rsidR="00BF7CBF" w:rsidRPr="00434799" w:rsidRDefault="005A0459" w:rsidP="00B81CB9">
      <w:pPr>
        <w:pStyle w:val="Textkrper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Die oben aufgeführten Disziplinen stellen die Qualifikation für weiterführende Wettbewerbe auf Verbandsebene da</w:t>
      </w:r>
      <w:r w:rsidR="00434799" w:rsidRPr="00434799">
        <w:rPr>
          <w:rFonts w:asciiTheme="minorHAnsi" w:hAnsiTheme="minorHAnsi" w:cstheme="minorHAnsi"/>
          <w:sz w:val="22"/>
          <w:szCs w:val="22"/>
        </w:rPr>
        <w:t>r</w:t>
      </w:r>
      <w:r w:rsidRPr="00434799">
        <w:rPr>
          <w:rFonts w:asciiTheme="minorHAnsi" w:hAnsiTheme="minorHAnsi" w:cstheme="minorHAnsi"/>
          <w:sz w:val="22"/>
          <w:szCs w:val="22"/>
        </w:rPr>
        <w:t xml:space="preserve">. </w:t>
      </w:r>
      <w:r w:rsidR="00BF7CBF" w:rsidRPr="00434799">
        <w:rPr>
          <w:rFonts w:asciiTheme="minorHAnsi" w:hAnsiTheme="minorHAnsi" w:cstheme="minorHAnsi"/>
          <w:sz w:val="22"/>
          <w:szCs w:val="22"/>
        </w:rPr>
        <w:t>Der Qualifikationsschlüssel ist wie folgt:</w:t>
      </w:r>
    </w:p>
    <w:p w:rsidR="00BF7CBF" w:rsidRPr="00434799" w:rsidRDefault="00BF7CBF" w:rsidP="00B81CB9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5A0459" w:rsidRPr="00434799" w:rsidRDefault="00BF7CBF" w:rsidP="00B81CB9">
      <w:pPr>
        <w:pStyle w:val="Textkrper"/>
        <w:rPr>
          <w:rFonts w:asciiTheme="minorHAnsi" w:hAnsiTheme="minorHAnsi" w:cstheme="minorHAnsi"/>
          <w:i/>
          <w:sz w:val="22"/>
          <w:szCs w:val="22"/>
        </w:rPr>
      </w:pPr>
      <w:r w:rsidRPr="00434799">
        <w:rPr>
          <w:rFonts w:asciiTheme="minorHAnsi" w:hAnsiTheme="minorHAnsi" w:cstheme="minorHAnsi"/>
          <w:i/>
          <w:sz w:val="22"/>
          <w:szCs w:val="22"/>
        </w:rPr>
        <w:t>aktiver Bereich:</w:t>
      </w:r>
    </w:p>
    <w:p w:rsidR="00BF7CBF" w:rsidRPr="00434799" w:rsidRDefault="00BF7CBF" w:rsidP="00BF7CBF">
      <w:pPr>
        <w:pStyle w:val="Textkrper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jeweils die ersten x Mannschaften</w:t>
      </w:r>
    </w:p>
    <w:p w:rsidR="00BF7CBF" w:rsidRPr="00434799" w:rsidRDefault="00BF7CBF" w:rsidP="00BF7CBF">
      <w:pPr>
        <w:pStyle w:val="Textkrper"/>
        <w:numPr>
          <w:ilvl w:val="1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Traditionelle Internationale Wettbewerbe</w:t>
      </w:r>
    </w:p>
    <w:p w:rsidR="00BF7CBF" w:rsidRPr="00434799" w:rsidRDefault="00BF7CBF" w:rsidP="00BF7CBF">
      <w:pPr>
        <w:pStyle w:val="Listenabsatz"/>
        <w:numPr>
          <w:ilvl w:val="2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WG 1 – Freiwillige Feuerwehren </w:t>
      </w:r>
    </w:p>
    <w:p w:rsidR="00BF7CBF" w:rsidRPr="00434799" w:rsidRDefault="00BF7CBF" w:rsidP="00BF7CBF">
      <w:pPr>
        <w:pStyle w:val="Listenabsatz"/>
        <w:numPr>
          <w:ilvl w:val="3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Wertungsklassen A + B</w:t>
      </w:r>
    </w:p>
    <w:p w:rsidR="00BF7CBF" w:rsidRPr="00434799" w:rsidRDefault="00BF7CBF" w:rsidP="00BF7CBF">
      <w:pPr>
        <w:pStyle w:val="Listenabsatz"/>
        <w:numPr>
          <w:ilvl w:val="2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WG 2 – Frauenmannschaften</w:t>
      </w:r>
    </w:p>
    <w:p w:rsidR="00BF7CBF" w:rsidRPr="00434799" w:rsidRDefault="00BF7CBF" w:rsidP="00BF7CBF">
      <w:pPr>
        <w:pStyle w:val="Listenabsatz"/>
        <w:numPr>
          <w:ilvl w:val="3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Wertungsklassen A + B</w:t>
      </w:r>
    </w:p>
    <w:p w:rsidR="00BF7CBF" w:rsidRPr="00434799" w:rsidRDefault="00BF7CBF" w:rsidP="00BF7CBF">
      <w:pPr>
        <w:pStyle w:val="Textkrper"/>
        <w:numPr>
          <w:ilvl w:val="1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Löschangriff „Nass“</w:t>
      </w:r>
    </w:p>
    <w:p w:rsidR="00BF7CBF" w:rsidRPr="00434799" w:rsidRDefault="00BF7CBF" w:rsidP="00BF7CBF">
      <w:pPr>
        <w:pStyle w:val="Textkrper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Männer</w:t>
      </w:r>
    </w:p>
    <w:p w:rsidR="00BF7CBF" w:rsidRPr="00434799" w:rsidRDefault="00BF7CBF" w:rsidP="00BF7CBF">
      <w:pPr>
        <w:pStyle w:val="Textkrper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Frauen </w:t>
      </w:r>
    </w:p>
    <w:p w:rsidR="001B588B" w:rsidRPr="00434799" w:rsidRDefault="001B588B" w:rsidP="001B588B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BF7CBF" w:rsidRPr="00434799" w:rsidRDefault="00BF7CBF" w:rsidP="00BF7CBF">
      <w:pPr>
        <w:pStyle w:val="Textkrper"/>
        <w:jc w:val="righ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qualifizieren sich für den Kreisfeuerwehrverbandstag am </w:t>
      </w:r>
      <w:proofErr w:type="spellStart"/>
      <w:r w:rsidRPr="00434799">
        <w:rPr>
          <w:rFonts w:asciiTheme="minorHAnsi" w:hAnsiTheme="minorHAnsi" w:cstheme="minorHAnsi"/>
          <w:sz w:val="22"/>
          <w:szCs w:val="22"/>
        </w:rPr>
        <w:t>xx.</w:t>
      </w:r>
      <w:proofErr w:type="gramStart"/>
      <w:r w:rsidRPr="00434799">
        <w:rPr>
          <w:rFonts w:asciiTheme="minorHAnsi" w:hAnsiTheme="minorHAnsi" w:cstheme="minorHAnsi"/>
          <w:sz w:val="22"/>
          <w:szCs w:val="22"/>
        </w:rPr>
        <w:t>xx.xxxx</w:t>
      </w:r>
      <w:proofErr w:type="spellEnd"/>
      <w:proofErr w:type="gramEnd"/>
      <w:r w:rsidRPr="00434799">
        <w:rPr>
          <w:rFonts w:asciiTheme="minorHAnsi" w:hAnsiTheme="minorHAnsi" w:cstheme="minorHAnsi"/>
          <w:sz w:val="22"/>
          <w:szCs w:val="22"/>
        </w:rPr>
        <w:t xml:space="preserve"> in __________________</w:t>
      </w:r>
    </w:p>
    <w:p w:rsidR="00BF7CBF" w:rsidRPr="00434799" w:rsidRDefault="00BF7CBF" w:rsidP="00BF7CBF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:rsidR="00BF7CBF" w:rsidRPr="00434799" w:rsidRDefault="00BF7CBF" w:rsidP="00BF7CBF">
      <w:pPr>
        <w:pStyle w:val="Textkrper"/>
        <w:rPr>
          <w:rFonts w:asciiTheme="minorHAnsi" w:hAnsiTheme="minorHAnsi" w:cstheme="minorHAnsi"/>
          <w:i/>
          <w:sz w:val="22"/>
          <w:szCs w:val="22"/>
        </w:rPr>
      </w:pPr>
      <w:r w:rsidRPr="00434799">
        <w:rPr>
          <w:rFonts w:asciiTheme="minorHAnsi" w:hAnsiTheme="minorHAnsi" w:cstheme="minorHAnsi"/>
          <w:i/>
          <w:sz w:val="22"/>
          <w:szCs w:val="22"/>
        </w:rPr>
        <w:t>Jugendfeuerwehr</w:t>
      </w:r>
    </w:p>
    <w:p w:rsidR="00BF7CBF" w:rsidRPr="00434799" w:rsidRDefault="00BF7CBF" w:rsidP="00BF7CBF">
      <w:pPr>
        <w:pStyle w:val="Textkrper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jeweils die ersten x Mannschaften</w:t>
      </w:r>
    </w:p>
    <w:p w:rsidR="00BF7CBF" w:rsidRPr="00434799" w:rsidRDefault="00BF7CBF" w:rsidP="00BF7CBF">
      <w:pPr>
        <w:pStyle w:val="Textkrper"/>
        <w:numPr>
          <w:ilvl w:val="1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Bundeswettbewerb der Deutschen Jugendfeuerwehr</w:t>
      </w:r>
    </w:p>
    <w:p w:rsidR="00BF7CBF" w:rsidRPr="00434799" w:rsidRDefault="00BF7CBF" w:rsidP="00BF7CBF">
      <w:pPr>
        <w:pStyle w:val="Textkrper"/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>ODER</w:t>
      </w:r>
    </w:p>
    <w:p w:rsidR="00BF7CBF" w:rsidRPr="00434799" w:rsidRDefault="00BF7CBF" w:rsidP="00BF7CBF">
      <w:pPr>
        <w:pStyle w:val="Textkrper"/>
        <w:numPr>
          <w:ilvl w:val="1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34799">
        <w:rPr>
          <w:rFonts w:asciiTheme="minorHAnsi" w:hAnsiTheme="minorHAnsi" w:cstheme="minorHAnsi"/>
          <w:sz w:val="22"/>
          <w:szCs w:val="22"/>
        </w:rPr>
        <w:t>Jugendfeuerwehrbewerb</w:t>
      </w:r>
      <w:proofErr w:type="spellEnd"/>
      <w:r w:rsidRPr="00434799">
        <w:rPr>
          <w:rFonts w:asciiTheme="minorHAnsi" w:hAnsiTheme="minorHAnsi" w:cstheme="minorHAnsi"/>
          <w:sz w:val="22"/>
          <w:szCs w:val="22"/>
        </w:rPr>
        <w:t xml:space="preserve"> des CTIF</w:t>
      </w:r>
    </w:p>
    <w:p w:rsidR="001B588B" w:rsidRPr="00434799" w:rsidRDefault="001B588B" w:rsidP="001B588B">
      <w:pPr>
        <w:pStyle w:val="Textkrper"/>
        <w:jc w:val="both"/>
        <w:rPr>
          <w:rFonts w:asciiTheme="minorHAnsi" w:hAnsiTheme="minorHAnsi" w:cstheme="minorHAnsi"/>
          <w:sz w:val="22"/>
          <w:szCs w:val="22"/>
        </w:rPr>
      </w:pPr>
    </w:p>
    <w:p w:rsidR="001B588B" w:rsidRPr="00434799" w:rsidRDefault="001B588B" w:rsidP="001B588B">
      <w:pPr>
        <w:pStyle w:val="Textkrper"/>
        <w:jc w:val="right"/>
        <w:rPr>
          <w:rFonts w:asciiTheme="minorHAnsi" w:hAnsiTheme="minorHAnsi" w:cstheme="minorHAnsi"/>
          <w:sz w:val="22"/>
          <w:szCs w:val="22"/>
        </w:rPr>
      </w:pPr>
      <w:r w:rsidRPr="00434799">
        <w:rPr>
          <w:rFonts w:asciiTheme="minorHAnsi" w:hAnsiTheme="minorHAnsi" w:cstheme="minorHAnsi"/>
          <w:sz w:val="22"/>
          <w:szCs w:val="22"/>
        </w:rPr>
        <w:t xml:space="preserve">qualifizieren sich für den Kreisausscheid der Jugendfeuerwehren am </w:t>
      </w:r>
      <w:proofErr w:type="spellStart"/>
      <w:r w:rsidRPr="00434799">
        <w:rPr>
          <w:rFonts w:asciiTheme="minorHAnsi" w:hAnsiTheme="minorHAnsi" w:cstheme="minorHAnsi"/>
          <w:sz w:val="22"/>
          <w:szCs w:val="22"/>
        </w:rPr>
        <w:t>xx.</w:t>
      </w:r>
      <w:proofErr w:type="gramStart"/>
      <w:r w:rsidRPr="00434799">
        <w:rPr>
          <w:rFonts w:asciiTheme="minorHAnsi" w:hAnsiTheme="minorHAnsi" w:cstheme="minorHAnsi"/>
          <w:sz w:val="22"/>
          <w:szCs w:val="22"/>
        </w:rPr>
        <w:t>xx.xxxx</w:t>
      </w:r>
      <w:proofErr w:type="spellEnd"/>
      <w:proofErr w:type="gramEnd"/>
      <w:r w:rsidRPr="00434799">
        <w:rPr>
          <w:rFonts w:asciiTheme="minorHAnsi" w:hAnsiTheme="minorHAnsi" w:cstheme="minorHAnsi"/>
          <w:sz w:val="22"/>
          <w:szCs w:val="22"/>
        </w:rPr>
        <w:t xml:space="preserve"> in __________________</w:t>
      </w:r>
    </w:p>
    <w:p w:rsidR="00434799" w:rsidRPr="00434799" w:rsidRDefault="00434799" w:rsidP="001B588B">
      <w:pPr>
        <w:pStyle w:val="Textkrper"/>
        <w:jc w:val="right"/>
        <w:rPr>
          <w:rFonts w:asciiTheme="minorHAnsi" w:hAnsiTheme="minorHAnsi" w:cstheme="minorHAnsi"/>
          <w:sz w:val="22"/>
          <w:szCs w:val="22"/>
        </w:rPr>
      </w:pPr>
    </w:p>
    <w:p w:rsidR="00434799" w:rsidRPr="00434799" w:rsidRDefault="00434799" w:rsidP="00434799">
      <w:pPr>
        <w:rPr>
          <w:rFonts w:asciiTheme="minorHAnsi" w:hAnsiTheme="minorHAnsi" w:cstheme="minorHAnsi"/>
        </w:rPr>
      </w:pPr>
    </w:p>
    <w:p w:rsidR="001B588B" w:rsidRPr="00434799" w:rsidRDefault="00434799" w:rsidP="00434799">
      <w:pPr>
        <w:rPr>
          <w:rFonts w:asciiTheme="minorHAnsi" w:hAnsiTheme="minorHAnsi" w:cstheme="minorHAnsi"/>
        </w:rPr>
      </w:pPr>
      <w:proofErr w:type="spellStart"/>
      <w:r w:rsidRPr="00434799">
        <w:rPr>
          <w:rFonts w:asciiTheme="minorHAnsi" w:hAnsiTheme="minorHAnsi" w:cstheme="minorHAnsi"/>
        </w:rPr>
        <w:t>gez</w:t>
      </w:r>
      <w:proofErr w:type="spellEnd"/>
      <w:r w:rsidRPr="00434799">
        <w:rPr>
          <w:rFonts w:asciiTheme="minorHAnsi" w:hAnsiTheme="minorHAnsi" w:cstheme="minorHAnsi"/>
        </w:rPr>
        <w:t>:</w:t>
      </w:r>
    </w:p>
    <w:p w:rsidR="00434799" w:rsidRPr="00434799" w:rsidRDefault="00434799" w:rsidP="00434799">
      <w:pPr>
        <w:rPr>
          <w:rFonts w:asciiTheme="minorHAnsi" w:hAnsiTheme="minorHAnsi" w:cstheme="minorHAnsi"/>
        </w:rPr>
      </w:pPr>
    </w:p>
    <w:p w:rsidR="00434799" w:rsidRPr="00434799" w:rsidRDefault="00434799" w:rsidP="00434799">
      <w:pPr>
        <w:rPr>
          <w:rFonts w:asciiTheme="minorHAnsi" w:hAnsiTheme="minorHAnsi" w:cstheme="minorHAnsi"/>
        </w:rPr>
      </w:pPr>
    </w:p>
    <w:p w:rsidR="00434799" w:rsidRPr="00434799" w:rsidRDefault="00434799" w:rsidP="00434799">
      <w:pPr>
        <w:rPr>
          <w:rFonts w:asciiTheme="minorHAnsi" w:hAnsiTheme="minorHAnsi" w:cstheme="minorHAnsi"/>
        </w:rPr>
      </w:pPr>
      <w:r w:rsidRPr="00434799">
        <w:rPr>
          <w:rFonts w:asciiTheme="minorHAnsi" w:hAnsiTheme="minorHAnsi" w:cstheme="minorHAnsi"/>
        </w:rPr>
        <w:t>XXXX</w:t>
      </w:r>
    </w:p>
    <w:p w:rsidR="00434799" w:rsidRPr="00434799" w:rsidRDefault="00434799" w:rsidP="00434799">
      <w:pPr>
        <w:rPr>
          <w:rFonts w:asciiTheme="minorHAnsi" w:hAnsiTheme="minorHAnsi" w:cstheme="minorHAnsi"/>
        </w:rPr>
      </w:pPr>
      <w:r w:rsidRPr="00434799">
        <w:rPr>
          <w:rFonts w:asciiTheme="minorHAnsi" w:hAnsiTheme="minorHAnsi" w:cstheme="minorHAnsi"/>
        </w:rPr>
        <w:t>Amtswehrführer</w:t>
      </w:r>
    </w:p>
    <w:sectPr w:rsidR="00434799" w:rsidRPr="00434799" w:rsidSect="00B53EF3">
      <w:type w:val="continuous"/>
      <w:pgSz w:w="11906" w:h="16838"/>
      <w:pgMar w:top="2552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59" w:rsidRDefault="005A0459" w:rsidP="00837E77">
      <w:r>
        <w:separator/>
      </w:r>
    </w:p>
  </w:endnote>
  <w:endnote w:type="continuationSeparator" w:id="0">
    <w:p w:rsidR="005A0459" w:rsidRDefault="005A0459" w:rsidP="0083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2A" w:rsidRDefault="00B172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120080"/>
      <w:docPartObj>
        <w:docPartGallery w:val="Page Numbers (Bottom of Page)"/>
        <w:docPartUnique/>
      </w:docPartObj>
    </w:sdtPr>
    <w:sdtEndPr/>
    <w:sdtContent>
      <w:p w:rsidR="00290CC3" w:rsidRDefault="00290CC3">
        <w:pPr>
          <w:pStyle w:val="Fuzeile"/>
          <w:jc w:val="right"/>
        </w:pPr>
        <w:r>
          <w:t xml:space="preserve">Seite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1722A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E83042" w:rsidRPr="00CE1E13" w:rsidRDefault="00E83042" w:rsidP="00290CC3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2A" w:rsidRDefault="00B172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59" w:rsidRDefault="005A0459" w:rsidP="00837E77">
      <w:r>
        <w:separator/>
      </w:r>
    </w:p>
  </w:footnote>
  <w:footnote w:type="continuationSeparator" w:id="0">
    <w:p w:rsidR="005A0459" w:rsidRDefault="005A0459" w:rsidP="00837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2A" w:rsidRDefault="00B172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77" w:rsidRPr="005A0459" w:rsidRDefault="00B1722A" w:rsidP="00434799">
    <w:pPr>
      <w:pStyle w:val="Kopfzeile"/>
      <w:tabs>
        <w:tab w:val="clear" w:pos="4536"/>
        <w:tab w:val="clear" w:pos="9072"/>
      </w:tabs>
      <w:spacing w:before="240"/>
      <w:jc w:val="center"/>
      <w:rPr>
        <w:rFonts w:asciiTheme="minorHAnsi" w:hAnsiTheme="minorHAnsi" w:cstheme="minorHAnsi"/>
        <w:sz w:val="48"/>
      </w:rPr>
    </w:pPr>
    <w:r>
      <w:rPr>
        <w:rFonts w:asciiTheme="minorHAnsi" w:hAnsiTheme="minorHAnsi" w:cstheme="minorHAnsi"/>
        <w:noProof/>
        <w:sz w:val="48"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4662170</wp:posOffset>
              </wp:positionH>
              <wp:positionV relativeFrom="paragraph">
                <wp:posOffset>-191135</wp:posOffset>
              </wp:positionV>
              <wp:extent cx="1079500" cy="1079500"/>
              <wp:effectExtent l="0" t="0" r="25400" b="25400"/>
              <wp:wrapTight wrapText="bothSides">
                <wp:wrapPolygon edited="0">
                  <wp:start x="0" y="0"/>
                  <wp:lineTo x="0" y="21727"/>
                  <wp:lineTo x="21727" y="21727"/>
                  <wp:lineTo x="21727" y="0"/>
                  <wp:lineTo x="0" y="0"/>
                </wp:wrapPolygon>
              </wp:wrapTight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0" cy="10795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1722A" w:rsidRPr="00B1722A" w:rsidRDefault="00B1722A" w:rsidP="00B1722A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00000" w:themeColor="text1"/>
                              <w:sz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1722A">
                            <w:rPr>
                              <w:rFonts w:asciiTheme="minorHAnsi" w:hAnsiTheme="minorHAnsi" w:cstheme="minorHAnsi"/>
                              <w:color w:val="000000" w:themeColor="text1"/>
                              <w:sz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</w:t>
                          </w:r>
                          <w:bookmarkStart w:id="0" w:name="_GoBack"/>
                          <w:bookmarkEnd w:id="0"/>
                          <w:r w:rsidRPr="00B1722A">
                            <w:rPr>
                              <w:rFonts w:asciiTheme="minorHAnsi" w:hAnsiTheme="minorHAnsi" w:cstheme="minorHAnsi"/>
                              <w:color w:val="000000" w:themeColor="text1"/>
                              <w:sz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hteck 1" o:spid="_x0000_s1026" style="position:absolute;left:0;text-align:left;margin-left:367.1pt;margin-top:-15.05pt;width:85pt;height: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" filled="f" strokecolor="black [3213]" strokeweight="1pt">
              <v:textbox>
                <w:txbxContent>
                  <w:p w:rsidR="00B1722A" w:rsidRPr="00B1722A" w:rsidRDefault="00B1722A" w:rsidP="00B1722A">
                    <w:pPr>
                      <w:jc w:val="center"/>
                      <w:rPr>
                        <w:rFonts w:asciiTheme="minorHAnsi" w:hAnsiTheme="minorHAnsi" w:cstheme="minorHAnsi"/>
                        <w:color w:val="000000" w:themeColor="text1"/>
                        <w:sz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1722A">
                      <w:rPr>
                        <w:rFonts w:asciiTheme="minorHAnsi" w:hAnsiTheme="minorHAnsi" w:cstheme="minorHAnsi"/>
                        <w:color w:val="000000" w:themeColor="text1"/>
                        <w:sz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</w:t>
                    </w:r>
                    <w:bookmarkStart w:id="1" w:name="_GoBack"/>
                    <w:bookmarkEnd w:id="1"/>
                    <w:r w:rsidRPr="00B1722A">
                      <w:rPr>
                        <w:rFonts w:asciiTheme="minorHAnsi" w:hAnsiTheme="minorHAnsi" w:cstheme="minorHAnsi"/>
                        <w:color w:val="000000" w:themeColor="text1"/>
                        <w:sz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OGO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434799">
      <w:rPr>
        <w:rFonts w:asciiTheme="minorHAnsi" w:hAnsiTheme="minorHAnsi" w:cstheme="minorHAnsi"/>
        <w:sz w:val="48"/>
      </w:rPr>
      <w:t>Amt 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2A" w:rsidRDefault="00B172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1F4F18"/>
    <w:multiLevelType w:val="hybridMultilevel"/>
    <w:tmpl w:val="49386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065EF"/>
    <w:multiLevelType w:val="hybridMultilevel"/>
    <w:tmpl w:val="6F882A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7363A"/>
    <w:multiLevelType w:val="hybridMultilevel"/>
    <w:tmpl w:val="34340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F2FBB"/>
    <w:multiLevelType w:val="hybridMultilevel"/>
    <w:tmpl w:val="8320E114"/>
    <w:lvl w:ilvl="0" w:tplc="04070001">
      <w:start w:val="1"/>
      <w:numFmt w:val="bullet"/>
      <w:pStyle w:val="berschri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pStyle w:val="berschrif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pStyle w:val="berschrift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61DA0"/>
    <w:multiLevelType w:val="hybridMultilevel"/>
    <w:tmpl w:val="5BD68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84E89"/>
    <w:multiLevelType w:val="hybridMultilevel"/>
    <w:tmpl w:val="E5E2C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550E4"/>
    <w:multiLevelType w:val="hybridMultilevel"/>
    <w:tmpl w:val="9CDE9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17FD9"/>
    <w:multiLevelType w:val="hybridMultilevel"/>
    <w:tmpl w:val="EC9C9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E65C4"/>
    <w:multiLevelType w:val="hybridMultilevel"/>
    <w:tmpl w:val="744623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238BB"/>
    <w:multiLevelType w:val="hybridMultilevel"/>
    <w:tmpl w:val="3CE69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2476D"/>
    <w:multiLevelType w:val="hybridMultilevel"/>
    <w:tmpl w:val="A37EA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83857"/>
    <w:multiLevelType w:val="hybridMultilevel"/>
    <w:tmpl w:val="3A8A3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3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6"/>
  </w:num>
  <w:num w:numId="10">
    <w:abstractNumId w:val="7"/>
  </w:num>
  <w:num w:numId="11">
    <w:abstractNumId w:val="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0184f1ba-67cb-4b50-a47f-349b2f26e3d8"/>
  </w:docVars>
  <w:rsids>
    <w:rsidRoot w:val="005A0459"/>
    <w:rsid w:val="00060F73"/>
    <w:rsid w:val="00063777"/>
    <w:rsid w:val="00142278"/>
    <w:rsid w:val="001B588B"/>
    <w:rsid w:val="001F7C51"/>
    <w:rsid w:val="002335ED"/>
    <w:rsid w:val="00290CC3"/>
    <w:rsid w:val="002E5526"/>
    <w:rsid w:val="003D7051"/>
    <w:rsid w:val="00434799"/>
    <w:rsid w:val="00513543"/>
    <w:rsid w:val="00554E45"/>
    <w:rsid w:val="00581EA0"/>
    <w:rsid w:val="00590B3D"/>
    <w:rsid w:val="005A0459"/>
    <w:rsid w:val="005F3505"/>
    <w:rsid w:val="00633A27"/>
    <w:rsid w:val="00637C2D"/>
    <w:rsid w:val="007079C5"/>
    <w:rsid w:val="00727C99"/>
    <w:rsid w:val="007B7710"/>
    <w:rsid w:val="00837E77"/>
    <w:rsid w:val="00882FC8"/>
    <w:rsid w:val="008D19DA"/>
    <w:rsid w:val="009262F2"/>
    <w:rsid w:val="00A260DE"/>
    <w:rsid w:val="00A52E1A"/>
    <w:rsid w:val="00A7771F"/>
    <w:rsid w:val="00B1722A"/>
    <w:rsid w:val="00B53EF3"/>
    <w:rsid w:val="00B81CB9"/>
    <w:rsid w:val="00BF7CBF"/>
    <w:rsid w:val="00C033FD"/>
    <w:rsid w:val="00C57346"/>
    <w:rsid w:val="00CE1E13"/>
    <w:rsid w:val="00D3071B"/>
    <w:rsid w:val="00D65087"/>
    <w:rsid w:val="00D84161"/>
    <w:rsid w:val="00DA7D65"/>
    <w:rsid w:val="00DC1934"/>
    <w:rsid w:val="00E66DCC"/>
    <w:rsid w:val="00E8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DEAF0B"/>
  <w15:chartTrackingRefBased/>
  <w15:docId w15:val="{34913229-6B7F-4ADD-932F-0F63B571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A045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5A0459"/>
    <w:pPr>
      <w:keepNext/>
      <w:numPr>
        <w:numId w:val="2"/>
      </w:numPr>
      <w:jc w:val="center"/>
      <w:outlineLvl w:val="0"/>
    </w:pPr>
    <w:rPr>
      <w:rFonts w:ascii="Impact" w:hAnsi="Impact"/>
      <w:sz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5A0459"/>
    <w:pPr>
      <w:keepNext/>
      <w:numPr>
        <w:ilvl w:val="2"/>
        <w:numId w:val="2"/>
      </w:numPr>
      <w:jc w:val="center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5A0459"/>
    <w:pPr>
      <w:keepNext/>
      <w:numPr>
        <w:ilvl w:val="3"/>
        <w:numId w:val="2"/>
      </w:numPr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37E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7E77"/>
  </w:style>
  <w:style w:type="paragraph" w:styleId="Fuzeile">
    <w:name w:val="footer"/>
    <w:basedOn w:val="Standard"/>
    <w:link w:val="FuzeileZchn"/>
    <w:uiPriority w:val="99"/>
    <w:unhideWhenUsed/>
    <w:rsid w:val="00837E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7E77"/>
  </w:style>
  <w:style w:type="table" w:styleId="Tabellenraster">
    <w:name w:val="Table Grid"/>
    <w:basedOn w:val="NormaleTabelle"/>
    <w:uiPriority w:val="39"/>
    <w:rsid w:val="0083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837E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DA7D65"/>
    <w:rPr>
      <w:color w:val="808080"/>
    </w:rPr>
  </w:style>
  <w:style w:type="character" w:styleId="Fett">
    <w:name w:val="Strong"/>
    <w:basedOn w:val="Absatz-Standardschriftart"/>
    <w:uiPriority w:val="22"/>
    <w:qFormat/>
    <w:rsid w:val="00633A27"/>
    <w:rPr>
      <w:b/>
      <w:bCs/>
    </w:rPr>
  </w:style>
  <w:style w:type="character" w:styleId="Hervorhebung">
    <w:name w:val="Emphasis"/>
    <w:basedOn w:val="Absatz-Standardschriftart"/>
    <w:uiPriority w:val="20"/>
    <w:qFormat/>
    <w:rsid w:val="00633A27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9C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9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82FC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E83042"/>
    <w:rPr>
      <w:color w:val="0563C1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83042"/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83042"/>
    <w:rPr>
      <w:rFonts w:eastAsiaTheme="minorEastAsia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5A0459"/>
    <w:rPr>
      <w:rFonts w:ascii="Impact" w:eastAsia="Times New Roman" w:hAnsi="Impact" w:cs="Times New Roman"/>
      <w:sz w:val="36"/>
      <w:szCs w:val="20"/>
      <w:lang w:eastAsia="ar-SA"/>
    </w:rPr>
  </w:style>
  <w:style w:type="character" w:customStyle="1" w:styleId="berschrift3Zchn">
    <w:name w:val="Überschrift 3 Zchn"/>
    <w:basedOn w:val="Absatz-Standardschriftart"/>
    <w:link w:val="berschrift3"/>
    <w:semiHidden/>
    <w:rsid w:val="005A045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berschrift4Zchn">
    <w:name w:val="Überschrift 4 Zchn"/>
    <w:basedOn w:val="Absatz-Standardschriftart"/>
    <w:link w:val="berschrift4"/>
    <w:semiHidden/>
    <w:rsid w:val="005A045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krper">
    <w:name w:val="Body Text"/>
    <w:basedOn w:val="Standard"/>
    <w:link w:val="TextkrperZchn"/>
    <w:semiHidden/>
    <w:unhideWhenUsed/>
    <w:rsid w:val="005A0459"/>
    <w:rPr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5A045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enabsatz">
    <w:name w:val="List Paragraph"/>
    <w:basedOn w:val="Standard"/>
    <w:uiPriority w:val="34"/>
    <w:qFormat/>
    <w:rsid w:val="005A0459"/>
    <w:pPr>
      <w:widowControl w:val="0"/>
      <w:suppressAutoHyphens w:val="0"/>
      <w:adjustRightInd w:val="0"/>
      <w:spacing w:line="360" w:lineRule="atLeast"/>
      <w:ind w:left="720"/>
      <w:contextualSpacing/>
      <w:jc w:val="both"/>
    </w:pPr>
    <w:rPr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55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552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55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55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55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2E55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7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ljf-mv.de/fileadmin/download_ljf/wettbewerbe/broschuere-jf-loeschangriff-nas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feuerwehrverband.de/fachliches/fb/fb-wettbewer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ugendfeuerwehr.de/fileadmin/user_upload/DJF/Wettbewerbe/Aktuelles_CTIF_2016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jugendfeuerwehr.de/schwerpunkte/wettbewerbe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feuerwehrverband.de/fachliches/fb/fb-wettbewer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blage%20KFV%20LUP\1%20Grundlagen%20und%20Organisation\1_1%20Grundlagen%20Verband\1_1_2%20Schriftverkehr\2_Vorlagen\Vorlage%20Dokument%20KFV%20LU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E7533-2409-431C-AF8F-E2CD8008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Dokument KFV LUP.dotx</Template>
  <TotalTime>0</TotalTime>
  <Pages>3</Pages>
  <Words>679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KFV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Witt</dc:creator>
  <cp:keywords/>
  <dc:description/>
  <cp:lastModifiedBy>Kevin Witt</cp:lastModifiedBy>
  <cp:revision>5</cp:revision>
  <cp:lastPrinted>2019-11-18T07:57:00Z</cp:lastPrinted>
  <dcterms:created xsi:type="dcterms:W3CDTF">2023-11-10T07:26:00Z</dcterms:created>
  <dcterms:modified xsi:type="dcterms:W3CDTF">2024-01-17T13:55:00Z</dcterms:modified>
</cp:coreProperties>
</file>